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7F0777" w14:textId="41BAD6F9" w:rsidR="001E7F59" w:rsidRPr="000D0903" w:rsidRDefault="005F112D" w:rsidP="009B2C2C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2D45CDB" wp14:editId="07FB1C0C">
            <wp:extent cx="6645690" cy="7919085"/>
            <wp:effectExtent l="0" t="0" r="0" b="5715"/>
            <wp:docPr id="1628292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2927" name="Image 16282927"/>
                    <pic:cNvPicPr/>
                  </pic:nvPicPr>
                  <pic:blipFill rotWithShape="1">
                    <a:blip r:embed="rId7"/>
                    <a:srcRect t="3038" b="12759"/>
                    <a:stretch/>
                  </pic:blipFill>
                  <pic:spPr bwMode="auto">
                    <a:xfrm>
                      <a:off x="0" y="0"/>
                      <a:ext cx="6645910" cy="7919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 wp14:anchorId="37D5DC4F" wp14:editId="227191FA">
            <wp:extent cx="6498483" cy="7878173"/>
            <wp:effectExtent l="0" t="0" r="0" b="0"/>
            <wp:docPr id="207048720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487201" name="Image 2070487201"/>
                    <pic:cNvPicPr/>
                  </pic:nvPicPr>
                  <pic:blipFill rotWithShape="1">
                    <a:blip r:embed="rId8"/>
                    <a:srcRect t="3386" r="2214" b="12845"/>
                    <a:stretch/>
                  </pic:blipFill>
                  <pic:spPr bwMode="auto">
                    <a:xfrm>
                      <a:off x="0" y="0"/>
                      <a:ext cx="6498771" cy="7878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 wp14:anchorId="2485B9F6" wp14:editId="7C3E1540">
            <wp:extent cx="8114785" cy="6541135"/>
            <wp:effectExtent l="0" t="635" r="0" b="0"/>
            <wp:docPr id="1441440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4400" name="Image 14414400"/>
                    <pic:cNvPicPr/>
                  </pic:nvPicPr>
                  <pic:blipFill rotWithShape="1">
                    <a:blip r:embed="rId9"/>
                    <a:srcRect l="2399" t="916" r="10702"/>
                    <a:stretch/>
                  </pic:blipFill>
                  <pic:spPr bwMode="auto">
                    <a:xfrm rot="5400000">
                      <a:off x="0" y="0"/>
                      <a:ext cx="8127536" cy="6551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 wp14:anchorId="5768F591" wp14:editId="43BFA1AB">
            <wp:extent cx="6555921" cy="7609114"/>
            <wp:effectExtent l="0" t="0" r="0" b="0"/>
            <wp:docPr id="15814119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411990" name="Image 1581411990"/>
                    <pic:cNvPicPr/>
                  </pic:nvPicPr>
                  <pic:blipFill rotWithShape="1">
                    <a:blip r:embed="rId10"/>
                    <a:srcRect t="6077" r="1354" b="13018"/>
                    <a:stretch/>
                  </pic:blipFill>
                  <pic:spPr bwMode="auto">
                    <a:xfrm>
                      <a:off x="0" y="0"/>
                      <a:ext cx="6555921" cy="7609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E7F59" w:rsidRPr="000D0903" w:rsidSect="000D0903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3CBBFF" w14:textId="77777777" w:rsidR="00414DFA" w:rsidRDefault="00414DFA" w:rsidP="00DE7199">
      <w:pPr>
        <w:spacing w:after="0" w:line="240" w:lineRule="auto"/>
      </w:pPr>
      <w:r>
        <w:separator/>
      </w:r>
    </w:p>
  </w:endnote>
  <w:endnote w:type="continuationSeparator" w:id="0">
    <w:p w14:paraId="4D5744B2" w14:textId="77777777" w:rsidR="00414DFA" w:rsidRDefault="00414DFA" w:rsidP="00DE7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F4F4A" w14:textId="77777777" w:rsidR="00DE7199" w:rsidRDefault="00DE7199" w:rsidP="008349A6">
    <w:pPr>
      <w:pStyle w:val="Pieddepage"/>
      <w:jc w:val="center"/>
    </w:pPr>
    <w:r>
      <w:rPr>
        <w:rFonts w:ascii="Lucida Handwriting" w:hAnsi="Lucida Handwriting"/>
        <w:b/>
        <w:bCs/>
        <w:color w:val="6FC040"/>
        <w:sz w:val="20"/>
        <w:szCs w:val="20"/>
        <w:u w:val="single"/>
      </w:rPr>
      <w:t xml:space="preserve">Rua </w:t>
    </w:r>
    <w:r w:rsidR="00E2172B">
      <w:rPr>
        <w:rFonts w:ascii="Lucida Handwriting" w:hAnsi="Lucida Handwriting"/>
        <w:b/>
        <w:bCs/>
        <w:color w:val="6FC040"/>
        <w:sz w:val="20"/>
        <w:szCs w:val="20"/>
        <w:u w:val="single"/>
      </w:rPr>
      <w:t>do Sol a Sta Catarina, N°</w:t>
    </w:r>
    <w:proofErr w:type="gramStart"/>
    <w:r w:rsidR="00E2172B">
      <w:rPr>
        <w:rFonts w:ascii="Lucida Handwriting" w:hAnsi="Lucida Handwriting"/>
        <w:b/>
        <w:bCs/>
        <w:color w:val="6FC040"/>
        <w:sz w:val="20"/>
        <w:szCs w:val="20"/>
        <w:u w:val="single"/>
      </w:rPr>
      <w:t>6,</w:t>
    </w:r>
    <w:r w:rsidR="001638E0">
      <w:rPr>
        <w:rFonts w:ascii="Lucida Handwriting" w:hAnsi="Lucida Handwriting"/>
        <w:b/>
        <w:bCs/>
        <w:color w:val="6FC040"/>
        <w:sz w:val="20"/>
        <w:szCs w:val="20"/>
        <w:u w:val="single"/>
      </w:rPr>
      <w:t xml:space="preserve">  </w:t>
    </w:r>
    <w:r>
      <w:rPr>
        <w:rFonts w:ascii="Lucida Handwriting" w:hAnsi="Lucida Handwriting"/>
        <w:b/>
        <w:bCs/>
        <w:color w:val="6FC040"/>
        <w:sz w:val="20"/>
        <w:szCs w:val="20"/>
        <w:u w:val="single"/>
      </w:rPr>
      <w:t>1</w:t>
    </w:r>
    <w:r w:rsidR="00E2172B">
      <w:rPr>
        <w:rFonts w:ascii="Lucida Handwriting" w:hAnsi="Lucida Handwriting"/>
        <w:b/>
        <w:bCs/>
        <w:color w:val="6FC040"/>
        <w:sz w:val="20"/>
        <w:szCs w:val="20"/>
        <w:u w:val="single"/>
      </w:rPr>
      <w:t>2</w:t>
    </w:r>
    <w:r>
      <w:rPr>
        <w:rFonts w:ascii="Lucida Handwriting" w:hAnsi="Lucida Handwriting"/>
        <w:b/>
        <w:bCs/>
        <w:color w:val="6FC040"/>
        <w:sz w:val="20"/>
        <w:szCs w:val="20"/>
        <w:u w:val="single"/>
      </w:rPr>
      <w:t>00</w:t>
    </w:r>
    <w:proofErr w:type="gramEnd"/>
    <w:r>
      <w:rPr>
        <w:rFonts w:ascii="Lucida Handwriting" w:hAnsi="Lucida Handwriting"/>
        <w:b/>
        <w:bCs/>
        <w:color w:val="6FC040"/>
        <w:sz w:val="20"/>
        <w:szCs w:val="20"/>
        <w:u w:val="single"/>
      </w:rPr>
      <w:t>-</w:t>
    </w:r>
    <w:r w:rsidR="001638E0">
      <w:rPr>
        <w:rFonts w:ascii="Lucida Handwriting" w:hAnsi="Lucida Handwriting"/>
        <w:b/>
        <w:bCs/>
        <w:color w:val="6FC040"/>
        <w:sz w:val="20"/>
        <w:szCs w:val="20"/>
        <w:u w:val="single"/>
      </w:rPr>
      <w:t>2</w:t>
    </w:r>
    <w:r w:rsidR="00E2172B">
      <w:rPr>
        <w:rFonts w:ascii="Lucida Handwriting" w:hAnsi="Lucida Handwriting"/>
        <w:b/>
        <w:bCs/>
        <w:color w:val="6FC040"/>
        <w:sz w:val="20"/>
        <w:szCs w:val="20"/>
        <w:u w:val="single"/>
      </w:rPr>
      <w:t>45</w:t>
    </w:r>
    <w:r>
      <w:rPr>
        <w:rFonts w:ascii="Lucida Handwriting" w:hAnsi="Lucida Handwriting"/>
        <w:b/>
        <w:bCs/>
        <w:color w:val="6FC040"/>
        <w:sz w:val="20"/>
        <w:szCs w:val="20"/>
        <w:u w:val="single"/>
      </w:rPr>
      <w:t xml:space="preserve"> Lisboa - Portugal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B82D33" w14:textId="77777777" w:rsidR="00414DFA" w:rsidRDefault="00414DFA" w:rsidP="00DE7199">
      <w:pPr>
        <w:spacing w:after="0" w:line="240" w:lineRule="auto"/>
      </w:pPr>
      <w:r>
        <w:separator/>
      </w:r>
    </w:p>
  </w:footnote>
  <w:footnote w:type="continuationSeparator" w:id="0">
    <w:p w14:paraId="22B8DB73" w14:textId="77777777" w:rsidR="00414DFA" w:rsidRDefault="00414DFA" w:rsidP="00DE71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27630" w14:textId="77777777" w:rsidR="00DE7199" w:rsidRDefault="00DE7199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C52E042" wp14:editId="02720A30">
          <wp:simplePos x="0" y="0"/>
          <wp:positionH relativeFrom="column">
            <wp:posOffset>5311140</wp:posOffset>
          </wp:positionH>
          <wp:positionV relativeFrom="paragraph">
            <wp:posOffset>-353695</wp:posOffset>
          </wp:positionV>
          <wp:extent cx="986879" cy="675288"/>
          <wp:effectExtent l="0" t="0" r="3810" b="0"/>
          <wp:wrapTight wrapText="bothSides">
            <wp:wrapPolygon edited="0">
              <wp:start x="0" y="0"/>
              <wp:lineTo x="0" y="20726"/>
              <wp:lineTo x="21266" y="20726"/>
              <wp:lineTo x="21266" y="0"/>
              <wp:lineTo x="0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kqNfUbA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6879" cy="6752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97BB5"/>
    <w:multiLevelType w:val="hybridMultilevel"/>
    <w:tmpl w:val="CC1256B0"/>
    <w:lvl w:ilvl="0" w:tplc="03C629D6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b/>
      </w:rPr>
    </w:lvl>
    <w:lvl w:ilvl="1" w:tplc="0A6644CA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67225"/>
    <w:multiLevelType w:val="multilevel"/>
    <w:tmpl w:val="5E72AC4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ascii="Arial" w:hAnsi="Arial" w:cs="Arial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" w15:restartNumberingAfterBreak="0">
    <w:nsid w:val="1E93136F"/>
    <w:multiLevelType w:val="hybridMultilevel"/>
    <w:tmpl w:val="A29A9BE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0B65CE"/>
    <w:multiLevelType w:val="multilevel"/>
    <w:tmpl w:val="D09EF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B35C2D"/>
    <w:multiLevelType w:val="multilevel"/>
    <w:tmpl w:val="7B68E2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4FF111B9"/>
    <w:multiLevelType w:val="multilevel"/>
    <w:tmpl w:val="345277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85F6AD1"/>
    <w:multiLevelType w:val="multilevel"/>
    <w:tmpl w:val="F0C43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  <w:color w:val="auto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1362268"/>
    <w:multiLevelType w:val="hybridMultilevel"/>
    <w:tmpl w:val="1AD49CFA"/>
    <w:lvl w:ilvl="0" w:tplc="CBFAEE82">
      <w:start w:val="1"/>
      <w:numFmt w:val="decimal"/>
      <w:lvlText w:val="%1-"/>
      <w:lvlJc w:val="left"/>
      <w:pPr>
        <w:ind w:left="760" w:hanging="400"/>
      </w:pPr>
      <w:rPr>
        <w:rFonts w:ascii="Arial" w:hAnsi="Arial"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694C20"/>
    <w:multiLevelType w:val="hybridMultilevel"/>
    <w:tmpl w:val="ACC2FA22"/>
    <w:lvl w:ilvl="0" w:tplc="AE3E251C">
      <w:start w:val="1"/>
      <w:numFmt w:val="decimal"/>
      <w:lvlText w:val="%1-"/>
      <w:lvlJc w:val="left"/>
      <w:pPr>
        <w:ind w:left="760" w:hanging="400"/>
      </w:pPr>
      <w:rPr>
        <w:rFonts w:ascii="Arial" w:hAnsi="Arial"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472F03"/>
    <w:multiLevelType w:val="hybridMultilevel"/>
    <w:tmpl w:val="0F30240C"/>
    <w:lvl w:ilvl="0" w:tplc="04090017">
      <w:start w:val="1"/>
      <w:numFmt w:val="lowerLetter"/>
      <w:lvlText w:val="%1)"/>
      <w:lvlJc w:val="left"/>
      <w:pPr>
        <w:ind w:left="1353" w:hanging="360"/>
      </w:pPr>
    </w:lvl>
    <w:lvl w:ilvl="1" w:tplc="4672F476">
      <w:start w:val="1"/>
      <w:numFmt w:val="decimal"/>
      <w:lvlText w:val="%2-"/>
      <w:lvlJc w:val="left"/>
      <w:pPr>
        <w:ind w:left="786" w:hanging="360"/>
      </w:pPr>
      <w:rPr>
        <w:rFonts w:ascii="Arial" w:hAnsi="Arial" w:cs="Arial"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num w:numId="1" w16cid:durableId="1653563771">
    <w:abstractNumId w:val="4"/>
  </w:num>
  <w:num w:numId="2" w16cid:durableId="2020768590">
    <w:abstractNumId w:val="1"/>
  </w:num>
  <w:num w:numId="3" w16cid:durableId="289821931">
    <w:abstractNumId w:val="7"/>
  </w:num>
  <w:num w:numId="4" w16cid:durableId="1069116099">
    <w:abstractNumId w:val="8"/>
  </w:num>
  <w:num w:numId="5" w16cid:durableId="760445236">
    <w:abstractNumId w:val="0"/>
  </w:num>
  <w:num w:numId="6" w16cid:durableId="188300862">
    <w:abstractNumId w:val="9"/>
  </w:num>
  <w:num w:numId="7" w16cid:durableId="1879078367">
    <w:abstractNumId w:val="6"/>
  </w:num>
  <w:num w:numId="8" w16cid:durableId="276915611">
    <w:abstractNumId w:val="5"/>
  </w:num>
  <w:num w:numId="9" w16cid:durableId="1467552252">
    <w:abstractNumId w:val="2"/>
  </w:num>
  <w:num w:numId="10" w16cid:durableId="21200998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12D"/>
    <w:rsid w:val="000039FB"/>
    <w:rsid w:val="000407E4"/>
    <w:rsid w:val="000D0903"/>
    <w:rsid w:val="00126C03"/>
    <w:rsid w:val="001638E0"/>
    <w:rsid w:val="00173715"/>
    <w:rsid w:val="00183549"/>
    <w:rsid w:val="001E7F59"/>
    <w:rsid w:val="002663BF"/>
    <w:rsid w:val="00291BF2"/>
    <w:rsid w:val="00312F94"/>
    <w:rsid w:val="00362D96"/>
    <w:rsid w:val="003D7B16"/>
    <w:rsid w:val="003F2DB8"/>
    <w:rsid w:val="00414DFA"/>
    <w:rsid w:val="00437049"/>
    <w:rsid w:val="00474CFC"/>
    <w:rsid w:val="00580023"/>
    <w:rsid w:val="00586AAB"/>
    <w:rsid w:val="00595BEE"/>
    <w:rsid w:val="005A16CF"/>
    <w:rsid w:val="005D4881"/>
    <w:rsid w:val="005F112D"/>
    <w:rsid w:val="006A114C"/>
    <w:rsid w:val="006A4956"/>
    <w:rsid w:val="006B43EB"/>
    <w:rsid w:val="006D5D78"/>
    <w:rsid w:val="006D66B0"/>
    <w:rsid w:val="0073191F"/>
    <w:rsid w:val="007D6B3A"/>
    <w:rsid w:val="008349A6"/>
    <w:rsid w:val="008E75CA"/>
    <w:rsid w:val="00984228"/>
    <w:rsid w:val="009B0459"/>
    <w:rsid w:val="009B2C2C"/>
    <w:rsid w:val="009B56F9"/>
    <w:rsid w:val="009C539D"/>
    <w:rsid w:val="00A20B2E"/>
    <w:rsid w:val="00A465DD"/>
    <w:rsid w:val="00B213F4"/>
    <w:rsid w:val="00B42DAB"/>
    <w:rsid w:val="00B66BE3"/>
    <w:rsid w:val="00B95A7D"/>
    <w:rsid w:val="00C13072"/>
    <w:rsid w:val="00C77CBE"/>
    <w:rsid w:val="00C82C6F"/>
    <w:rsid w:val="00C86B3A"/>
    <w:rsid w:val="00C95020"/>
    <w:rsid w:val="00CD4028"/>
    <w:rsid w:val="00D736A4"/>
    <w:rsid w:val="00D85623"/>
    <w:rsid w:val="00DC779E"/>
    <w:rsid w:val="00DE4576"/>
    <w:rsid w:val="00DE7199"/>
    <w:rsid w:val="00DF07BE"/>
    <w:rsid w:val="00E2172B"/>
    <w:rsid w:val="00F80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4FE39E"/>
  <w15:chartTrackingRefBased/>
  <w15:docId w15:val="{9A87A7C8-6889-E541-A35F-DB9300F8B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7B16"/>
    <w:pPr>
      <w:spacing w:after="200" w:line="276" w:lineRule="auto"/>
    </w:pPr>
    <w:rPr>
      <w:rFonts w:ascii="Calibri" w:eastAsia="Calibri" w:hAnsi="Calibri" w:cs="Times New Roman"/>
      <w:lang w:val="pt-PT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E71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E7199"/>
  </w:style>
  <w:style w:type="paragraph" w:styleId="Pieddepage">
    <w:name w:val="footer"/>
    <w:basedOn w:val="Normal"/>
    <w:link w:val="PieddepageCar"/>
    <w:uiPriority w:val="99"/>
    <w:unhideWhenUsed/>
    <w:rsid w:val="00DE71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E7199"/>
  </w:style>
  <w:style w:type="paragraph" w:styleId="Paragraphedeliste">
    <w:name w:val="List Paragraph"/>
    <w:basedOn w:val="Normal"/>
    <w:uiPriority w:val="34"/>
    <w:qFormat/>
    <w:rsid w:val="003D7B1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D7B16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7319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C86B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64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rrabellechevalliersollier/Library/Group%20Containers/UBF8T346G9.Office/User%20Content.localized/Templates.localized/Papier%20en%20te&#770;te%20Immo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Papier en tête Immo.dotx</Template>
  <TotalTime>4</TotalTime>
  <Pages>4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Arrabelle Chevallier Sollier</dc:creator>
  <cp:keywords/>
  <dc:description/>
  <cp:lastModifiedBy>Arrabelle Chevallier-Sollier</cp:lastModifiedBy>
  <cp:revision>1</cp:revision>
  <cp:lastPrinted>2024-09-04T15:22:00Z</cp:lastPrinted>
  <dcterms:created xsi:type="dcterms:W3CDTF">2025-05-07T16:01:00Z</dcterms:created>
  <dcterms:modified xsi:type="dcterms:W3CDTF">2025-05-07T16:05:00Z</dcterms:modified>
</cp:coreProperties>
</file>